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CD0C" w14:textId="77777777" w:rsidR="0099718C" w:rsidRPr="007A0C5B" w:rsidRDefault="0099718C">
      <w:pPr>
        <w:rPr>
          <w:lang w:val="et-E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62"/>
        <w:gridCol w:w="4692"/>
      </w:tblGrid>
      <w:tr w:rsidR="00BF199B" w:rsidRPr="007A0C5B" w14:paraId="4EEB01BF" w14:textId="77777777" w:rsidTr="007F2639">
        <w:trPr>
          <w:cantSplit/>
        </w:trPr>
        <w:tc>
          <w:tcPr>
            <w:tcW w:w="4662" w:type="dxa"/>
            <w:vMerge w:val="restart"/>
          </w:tcPr>
          <w:p w14:paraId="387812A3" w14:textId="77777777" w:rsidR="00A055F9" w:rsidRPr="007A0C5B" w:rsidRDefault="00A055F9" w:rsidP="001B32ED">
            <w:pPr>
              <w:rPr>
                <w:lang w:val="et-EE"/>
              </w:rPr>
            </w:pPr>
          </w:p>
          <w:p w14:paraId="2A05E972" w14:textId="308C8A12" w:rsidR="00D63FE2" w:rsidRPr="007A0C5B" w:rsidRDefault="009350AF" w:rsidP="001B32ED">
            <w:pPr>
              <w:rPr>
                <w:lang w:val="et-EE"/>
              </w:rPr>
            </w:pPr>
            <w:r>
              <w:rPr>
                <w:lang w:val="et-EE"/>
              </w:rPr>
              <w:t xml:space="preserve">Hans </w:t>
            </w:r>
            <w:r w:rsidR="00A230E6">
              <w:rPr>
                <w:lang w:val="et-EE"/>
              </w:rPr>
              <w:t>K</w:t>
            </w:r>
            <w:r>
              <w:rPr>
                <w:lang w:val="et-EE"/>
              </w:rPr>
              <w:t>eskrand</w:t>
            </w:r>
          </w:p>
          <w:p w14:paraId="1ABF7801" w14:textId="7316E934" w:rsidR="0005386B" w:rsidRPr="007A0C5B" w:rsidRDefault="00665FFD" w:rsidP="001B32ED">
            <w:pPr>
              <w:rPr>
                <w:lang w:val="et-EE"/>
              </w:rPr>
            </w:pPr>
            <w:r w:rsidRPr="007A0C5B">
              <w:rPr>
                <w:lang w:val="et-EE"/>
              </w:rPr>
              <w:t>Transpordiamet</w:t>
            </w:r>
          </w:p>
          <w:p w14:paraId="03D5A028" w14:textId="4593038B" w:rsidR="001B32ED" w:rsidRPr="007A0C5B" w:rsidRDefault="009350AF" w:rsidP="001B32ED">
            <w:pPr>
              <w:rPr>
                <w:lang w:val="et-EE"/>
              </w:rPr>
            </w:pPr>
            <w:hyperlink r:id="rId8" w:history="1">
              <w:r w:rsidRPr="00A50F82">
                <w:rPr>
                  <w:rStyle w:val="Hyperlink"/>
                  <w:lang w:val="et-EE"/>
                </w:rPr>
                <w:t>h</w:t>
              </w:r>
              <w:r w:rsidRPr="00A50F82">
                <w:rPr>
                  <w:rStyle w:val="Hyperlink"/>
                </w:rPr>
                <w:t>ans.keskrand</w:t>
              </w:r>
              <w:r w:rsidRPr="00A50F82">
                <w:rPr>
                  <w:rStyle w:val="Hyperlink"/>
                  <w:lang w:val="et-EE"/>
                </w:rPr>
                <w:t>@transpordiamet.ee</w:t>
              </w:r>
            </w:hyperlink>
            <w:r w:rsidR="00665FFD" w:rsidRPr="007A0C5B">
              <w:rPr>
                <w:lang w:val="et-EE"/>
              </w:rPr>
              <w:t xml:space="preserve">  </w:t>
            </w:r>
          </w:p>
        </w:tc>
        <w:tc>
          <w:tcPr>
            <w:tcW w:w="4692" w:type="dxa"/>
          </w:tcPr>
          <w:p w14:paraId="356DC352" w14:textId="327C2455" w:rsidR="0099718C" w:rsidRPr="007A0C5B" w:rsidRDefault="0099718C">
            <w:pPr>
              <w:jc w:val="right"/>
              <w:rPr>
                <w:lang w:val="et-EE"/>
              </w:rPr>
            </w:pPr>
          </w:p>
        </w:tc>
      </w:tr>
      <w:tr w:rsidR="00BF199B" w:rsidRPr="007A0C5B" w14:paraId="4C96AC02" w14:textId="77777777" w:rsidTr="007F2639">
        <w:trPr>
          <w:cantSplit/>
        </w:trPr>
        <w:tc>
          <w:tcPr>
            <w:tcW w:w="4662" w:type="dxa"/>
            <w:vMerge/>
          </w:tcPr>
          <w:p w14:paraId="28AED7E0" w14:textId="77777777" w:rsidR="0099718C" w:rsidRPr="007A0C5B" w:rsidRDefault="0099718C">
            <w:pPr>
              <w:rPr>
                <w:lang w:val="et-EE"/>
              </w:rPr>
            </w:pPr>
          </w:p>
        </w:tc>
        <w:tc>
          <w:tcPr>
            <w:tcW w:w="4692" w:type="dxa"/>
          </w:tcPr>
          <w:p w14:paraId="569C7DE5" w14:textId="46BBE121" w:rsidR="0099718C" w:rsidRPr="007A0C5B" w:rsidRDefault="00695167" w:rsidP="00BF199B">
            <w:pPr>
              <w:pStyle w:val="Heading1"/>
              <w:ind w:left="460" w:firstLine="284"/>
              <w:jc w:val="left"/>
              <w:rPr>
                <w:b w:val="0"/>
                <w:bCs w:val="0"/>
              </w:rPr>
            </w:pPr>
            <w:r w:rsidRPr="007A0C5B">
              <w:t xml:space="preserve">             Meie P2</w:t>
            </w:r>
            <w:r w:rsidR="00F058D0">
              <w:t>2007</w:t>
            </w:r>
            <w:r w:rsidRPr="007A0C5B">
              <w:t>-</w:t>
            </w:r>
            <w:r w:rsidR="00A230E6">
              <w:t>2</w:t>
            </w:r>
            <w:r w:rsidRPr="007A0C5B">
              <w:t xml:space="preserve">, </w:t>
            </w:r>
            <w:r w:rsidR="007A0C5B" w:rsidRPr="007A0C5B">
              <w:t>1</w:t>
            </w:r>
            <w:r w:rsidR="009350AF">
              <w:t>7</w:t>
            </w:r>
            <w:r w:rsidRPr="007A0C5B">
              <w:t>.0</w:t>
            </w:r>
            <w:r w:rsidR="009350AF">
              <w:t>1</w:t>
            </w:r>
            <w:r w:rsidRPr="007A0C5B">
              <w:t>.202</w:t>
            </w:r>
            <w:r w:rsidR="009350AF">
              <w:t>4</w:t>
            </w:r>
          </w:p>
        </w:tc>
      </w:tr>
      <w:tr w:rsidR="0005386B" w:rsidRPr="007A0C5B" w14:paraId="2B0A53F7" w14:textId="77777777" w:rsidTr="007F2639">
        <w:trPr>
          <w:cantSplit/>
        </w:trPr>
        <w:tc>
          <w:tcPr>
            <w:tcW w:w="4662" w:type="dxa"/>
          </w:tcPr>
          <w:p w14:paraId="614A327F" w14:textId="13E16495" w:rsidR="0005386B" w:rsidRPr="007A0C5B" w:rsidRDefault="0005386B">
            <w:pPr>
              <w:rPr>
                <w:lang w:val="et-EE"/>
              </w:rPr>
            </w:pPr>
          </w:p>
        </w:tc>
        <w:tc>
          <w:tcPr>
            <w:tcW w:w="4692" w:type="dxa"/>
          </w:tcPr>
          <w:p w14:paraId="76801749" w14:textId="77777777" w:rsidR="0005386B" w:rsidRPr="007A0C5B" w:rsidRDefault="0005386B" w:rsidP="00BF199B">
            <w:pPr>
              <w:pStyle w:val="Heading1"/>
              <w:ind w:left="460" w:firstLine="284"/>
              <w:jc w:val="left"/>
              <w:rPr>
                <w:b w:val="0"/>
                <w:bCs w:val="0"/>
              </w:rPr>
            </w:pPr>
          </w:p>
        </w:tc>
      </w:tr>
    </w:tbl>
    <w:p w14:paraId="58E0F6A9" w14:textId="716FC8F5" w:rsidR="001B32ED" w:rsidRPr="007A0C5B" w:rsidRDefault="001B32ED" w:rsidP="001B32ED">
      <w:pPr>
        <w:jc w:val="both"/>
        <w:rPr>
          <w:lang w:val="et-EE"/>
        </w:rPr>
      </w:pPr>
    </w:p>
    <w:p w14:paraId="33C9BCBB" w14:textId="04E7EE83" w:rsidR="00C33670" w:rsidRPr="007A0C5B" w:rsidRDefault="00F058D0" w:rsidP="00635D27">
      <w:pPr>
        <w:ind w:right="4490"/>
        <w:jc w:val="both"/>
        <w:rPr>
          <w:b/>
          <w:bCs/>
          <w:lang w:val="et-EE"/>
        </w:rPr>
      </w:pPr>
      <w:r>
        <w:rPr>
          <w:b/>
          <w:bCs/>
          <w:lang w:val="et-EE"/>
        </w:rPr>
        <w:t>R</w:t>
      </w:r>
      <w:r w:rsidRPr="00F058D0">
        <w:rPr>
          <w:b/>
          <w:bCs/>
          <w:lang w:val="et-EE"/>
        </w:rPr>
        <w:t xml:space="preserve">iigitee nr 8 Tallinn – Paldiski km 13,9-24,2 Harku– Keila lõigu eskiisprojekti ja km 13,9- 16,0 Harku- </w:t>
      </w:r>
      <w:proofErr w:type="spellStart"/>
      <w:r w:rsidRPr="00F058D0">
        <w:rPr>
          <w:b/>
          <w:bCs/>
          <w:lang w:val="et-EE"/>
        </w:rPr>
        <w:t>Hüüru</w:t>
      </w:r>
      <w:proofErr w:type="spellEnd"/>
      <w:r w:rsidRPr="00F058D0">
        <w:rPr>
          <w:b/>
          <w:bCs/>
          <w:lang w:val="et-EE"/>
        </w:rPr>
        <w:t xml:space="preserve"> lõigu eelprojekti koostamine</w:t>
      </w:r>
    </w:p>
    <w:p w14:paraId="653D3465" w14:textId="77777777" w:rsidR="00C33670" w:rsidRPr="007A0C5B" w:rsidRDefault="00C33670" w:rsidP="00635D27">
      <w:pPr>
        <w:ind w:right="4490"/>
        <w:jc w:val="both"/>
        <w:rPr>
          <w:b/>
          <w:bCs/>
          <w:lang w:val="et-EE"/>
        </w:rPr>
      </w:pPr>
    </w:p>
    <w:p w14:paraId="187B2129" w14:textId="77777777" w:rsidR="00C33670" w:rsidRPr="007A0C5B" w:rsidRDefault="00C33670" w:rsidP="00635D27">
      <w:pPr>
        <w:ind w:right="4490"/>
        <w:jc w:val="both"/>
        <w:rPr>
          <w:b/>
          <w:bCs/>
          <w:lang w:val="et-EE"/>
        </w:rPr>
      </w:pPr>
    </w:p>
    <w:p w14:paraId="61EBD6E0" w14:textId="6D7880E8" w:rsidR="00635D27" w:rsidRPr="007A0C5B" w:rsidRDefault="002F2B91" w:rsidP="00635D27">
      <w:pPr>
        <w:ind w:right="4490"/>
        <w:jc w:val="both"/>
        <w:rPr>
          <w:b/>
          <w:bCs/>
          <w:lang w:val="et-EE"/>
        </w:rPr>
      </w:pPr>
      <w:r w:rsidRPr="007A0C5B">
        <w:rPr>
          <w:b/>
          <w:bCs/>
          <w:lang w:val="et-EE"/>
        </w:rPr>
        <w:t>Ettenägematute tööde hinnapakkumine</w:t>
      </w:r>
    </w:p>
    <w:p w14:paraId="244FEA98" w14:textId="77777777" w:rsidR="002F2B91" w:rsidRPr="007A0C5B" w:rsidRDefault="002F2B91" w:rsidP="00635D27">
      <w:pPr>
        <w:ind w:right="4490"/>
        <w:jc w:val="both"/>
        <w:rPr>
          <w:b/>
          <w:bCs/>
          <w:lang w:val="et-EE"/>
        </w:rPr>
      </w:pPr>
    </w:p>
    <w:p w14:paraId="38CD3CE4" w14:textId="77777777" w:rsidR="009350AF" w:rsidRDefault="00635D27" w:rsidP="00635D27">
      <w:pPr>
        <w:jc w:val="both"/>
        <w:rPr>
          <w:lang w:val="et-EE"/>
        </w:rPr>
      </w:pPr>
      <w:r w:rsidRPr="007A0C5B">
        <w:rPr>
          <w:lang w:val="et-EE"/>
        </w:rPr>
        <w:t xml:space="preserve"> </w:t>
      </w:r>
    </w:p>
    <w:p w14:paraId="09BD607B" w14:textId="4B7DEBD6" w:rsidR="00635D27" w:rsidRPr="009350AF" w:rsidRDefault="006471B5" w:rsidP="00635D27">
      <w:pPr>
        <w:jc w:val="both"/>
        <w:rPr>
          <w:lang w:val="et-EE"/>
        </w:rPr>
      </w:pPr>
      <w:r w:rsidRPr="007A0C5B">
        <w:rPr>
          <w:lang w:val="et-EE"/>
        </w:rPr>
        <w:t xml:space="preserve">Transpordiameti ja Selektor Projekt OÜ vahel on </w:t>
      </w:r>
      <w:r w:rsidR="00F058D0">
        <w:rPr>
          <w:lang w:val="et-EE"/>
        </w:rPr>
        <w:t>30</w:t>
      </w:r>
      <w:r w:rsidRPr="007A0C5B">
        <w:rPr>
          <w:lang w:val="et-EE"/>
        </w:rPr>
        <w:t>.</w:t>
      </w:r>
      <w:r w:rsidR="00F058D0">
        <w:rPr>
          <w:lang w:val="et-EE"/>
        </w:rPr>
        <w:t>06</w:t>
      </w:r>
      <w:r w:rsidRPr="007A0C5B">
        <w:rPr>
          <w:lang w:val="et-EE"/>
        </w:rPr>
        <w:t>.202</w:t>
      </w:r>
      <w:r w:rsidR="00F058D0">
        <w:rPr>
          <w:lang w:val="et-EE"/>
        </w:rPr>
        <w:t>2</w:t>
      </w:r>
      <w:r w:rsidRPr="007A0C5B">
        <w:rPr>
          <w:lang w:val="et-EE"/>
        </w:rPr>
        <w:t xml:space="preserve"> sõlmitud Töövõtuleping: </w:t>
      </w:r>
      <w:r w:rsidR="00F058D0" w:rsidRPr="00F058D0">
        <w:rPr>
          <w:lang w:val="et-EE"/>
        </w:rPr>
        <w:t xml:space="preserve">3.2-3/22/1518-1 </w:t>
      </w:r>
      <w:r w:rsidRPr="007A0C5B">
        <w:rPr>
          <w:lang w:val="et-EE"/>
        </w:rPr>
        <w:t>„</w:t>
      </w:r>
      <w:r w:rsidR="00F058D0" w:rsidRPr="00F058D0">
        <w:rPr>
          <w:b/>
          <w:bCs/>
          <w:lang w:val="et-EE"/>
        </w:rPr>
        <w:t xml:space="preserve">Riigitee nr 8 Tallinn – Paldiski km 13,9-24,2 Harku– Keila lõigu eskiisprojekti ja km 13,9- 16,0 Harku- </w:t>
      </w:r>
      <w:proofErr w:type="spellStart"/>
      <w:r w:rsidR="00F058D0" w:rsidRPr="00F058D0">
        <w:rPr>
          <w:b/>
          <w:bCs/>
          <w:lang w:val="et-EE"/>
        </w:rPr>
        <w:t>Hüüru</w:t>
      </w:r>
      <w:proofErr w:type="spellEnd"/>
      <w:r w:rsidR="00F058D0" w:rsidRPr="00F058D0">
        <w:rPr>
          <w:b/>
          <w:bCs/>
          <w:lang w:val="et-EE"/>
        </w:rPr>
        <w:t xml:space="preserve"> lõigu eelprojekti koostamine</w:t>
      </w:r>
      <w:r w:rsidRPr="007A0C5B">
        <w:rPr>
          <w:b/>
          <w:bCs/>
          <w:lang w:val="et-EE"/>
        </w:rPr>
        <w:t>“</w:t>
      </w:r>
    </w:p>
    <w:p w14:paraId="5FDEB24C" w14:textId="77777777" w:rsidR="006471B5" w:rsidRPr="007A0C5B" w:rsidRDefault="006471B5" w:rsidP="00635D27">
      <w:pPr>
        <w:jc w:val="both"/>
        <w:rPr>
          <w:lang w:val="et-EE"/>
        </w:rPr>
      </w:pPr>
    </w:p>
    <w:p w14:paraId="7D34260C" w14:textId="0009C745" w:rsidR="009350AF" w:rsidRPr="009350AF" w:rsidRDefault="00E45AB0" w:rsidP="009350AF">
      <w:pPr>
        <w:rPr>
          <w:lang w:val="et-EE"/>
        </w:rPr>
      </w:pPr>
      <w:r>
        <w:rPr>
          <w:lang w:val="et-EE"/>
        </w:rPr>
        <w:t>Proj</w:t>
      </w:r>
      <w:r w:rsidR="001B0A24">
        <w:rPr>
          <w:lang w:val="et-EE"/>
        </w:rPr>
        <w:t>e</w:t>
      </w:r>
      <w:r>
        <w:rPr>
          <w:lang w:val="et-EE"/>
        </w:rPr>
        <w:t>kti koostamise käigus</w:t>
      </w:r>
      <w:r w:rsidR="009350AF">
        <w:rPr>
          <w:lang w:val="et-EE"/>
        </w:rPr>
        <w:t xml:space="preserve"> on tekkinud Tellija ettepanekul vajadus </w:t>
      </w:r>
      <w:r w:rsidR="009350AF" w:rsidRPr="009350AF">
        <w:rPr>
          <w:lang w:val="et-EE"/>
        </w:rPr>
        <w:t>varem projekteeritud kogujatee K1.5 trassi muutmine</w:t>
      </w:r>
    </w:p>
    <w:p w14:paraId="156D8B95" w14:textId="77777777" w:rsidR="009350AF" w:rsidRDefault="009350AF" w:rsidP="009350AF">
      <w:pPr>
        <w:rPr>
          <w:lang w:val="et-EE"/>
        </w:rPr>
      </w:pPr>
    </w:p>
    <w:p w14:paraId="473255DC" w14:textId="6BD03D04" w:rsidR="009350AF" w:rsidRPr="009350AF" w:rsidRDefault="009350AF" w:rsidP="009350AF">
      <w:pPr>
        <w:rPr>
          <w:lang w:val="et-EE"/>
        </w:rPr>
      </w:pPr>
      <w:r w:rsidRPr="009350AF">
        <w:rPr>
          <w:lang w:val="et-EE"/>
        </w:rPr>
        <w:t>Märkus</w:t>
      </w:r>
      <w:r>
        <w:rPr>
          <w:lang w:val="et-EE"/>
        </w:rPr>
        <w:t>ed</w:t>
      </w:r>
      <w:r w:rsidRPr="009350AF">
        <w:rPr>
          <w:lang w:val="et-EE"/>
        </w:rPr>
        <w:t>:</w:t>
      </w:r>
    </w:p>
    <w:p w14:paraId="743DFB47" w14:textId="0BCCF408" w:rsidR="009350AF" w:rsidRPr="009350AF" w:rsidRDefault="009350AF" w:rsidP="009350AF">
      <w:pPr>
        <w:pStyle w:val="ListParagraph"/>
        <w:numPr>
          <w:ilvl w:val="0"/>
          <w:numId w:val="6"/>
        </w:numPr>
        <w:rPr>
          <w:lang w:val="et-EE"/>
        </w:rPr>
      </w:pPr>
      <w:r w:rsidRPr="009350AF">
        <w:rPr>
          <w:lang w:val="et-EE"/>
        </w:rPr>
        <w:t>Seoses talv</w:t>
      </w:r>
      <w:r>
        <w:rPr>
          <w:lang w:val="et-EE"/>
        </w:rPr>
        <w:t>e</w:t>
      </w:r>
      <w:r w:rsidRPr="009350AF">
        <w:rPr>
          <w:lang w:val="et-EE"/>
        </w:rPr>
        <w:t xml:space="preserve"> ja rohke lumega</w:t>
      </w:r>
      <w:r>
        <w:rPr>
          <w:lang w:val="et-EE"/>
        </w:rPr>
        <w:t xml:space="preserve"> </w:t>
      </w:r>
      <w:r w:rsidRPr="009350AF">
        <w:rPr>
          <w:lang w:val="et-EE"/>
        </w:rPr>
        <w:t xml:space="preserve">täiendatavat </w:t>
      </w:r>
      <w:proofErr w:type="spellStart"/>
      <w:r w:rsidRPr="009350AF">
        <w:rPr>
          <w:lang w:val="et-EE"/>
        </w:rPr>
        <w:t>topo</w:t>
      </w:r>
      <w:proofErr w:type="spellEnd"/>
      <w:r w:rsidRPr="009350AF">
        <w:rPr>
          <w:lang w:val="et-EE"/>
        </w:rPr>
        <w:t xml:space="preserve">-geodeetilist uuringut ja </w:t>
      </w:r>
      <w:proofErr w:type="spellStart"/>
      <w:r w:rsidRPr="009350AF">
        <w:rPr>
          <w:lang w:val="et-EE"/>
        </w:rPr>
        <w:t>geotehnilist</w:t>
      </w:r>
      <w:proofErr w:type="spellEnd"/>
      <w:r w:rsidRPr="009350AF">
        <w:rPr>
          <w:lang w:val="et-EE"/>
        </w:rPr>
        <w:t xml:space="preserve"> uuringut ei teostata.</w:t>
      </w:r>
      <w:r w:rsidRPr="009350AF">
        <w:rPr>
          <w:lang w:val="et-EE"/>
        </w:rPr>
        <w:t xml:space="preserve"> </w:t>
      </w:r>
      <w:r w:rsidRPr="009350AF">
        <w:rPr>
          <w:lang w:val="et-EE"/>
        </w:rPr>
        <w:t xml:space="preserve">Muudatus vormistatakse </w:t>
      </w:r>
      <w:proofErr w:type="spellStart"/>
      <w:r w:rsidRPr="009350AF">
        <w:rPr>
          <w:lang w:val="et-EE"/>
        </w:rPr>
        <w:t>Lidari</w:t>
      </w:r>
      <w:proofErr w:type="spellEnd"/>
      <w:r w:rsidRPr="009350AF">
        <w:rPr>
          <w:lang w:val="et-EE"/>
        </w:rPr>
        <w:t xml:space="preserve"> mudeli andmete alusel</w:t>
      </w:r>
      <w:r>
        <w:rPr>
          <w:lang w:val="et-EE"/>
        </w:rPr>
        <w:t>;</w:t>
      </w:r>
      <w:r w:rsidRPr="009350AF">
        <w:rPr>
          <w:lang w:val="et-EE"/>
        </w:rPr>
        <w:t xml:space="preserve">  </w:t>
      </w:r>
    </w:p>
    <w:p w14:paraId="3F8D02A0" w14:textId="35726141" w:rsidR="009350AF" w:rsidRPr="009350AF" w:rsidRDefault="009350AF" w:rsidP="009350AF">
      <w:pPr>
        <w:pStyle w:val="ListParagraph"/>
        <w:numPr>
          <w:ilvl w:val="0"/>
          <w:numId w:val="6"/>
        </w:numPr>
        <w:rPr>
          <w:lang w:val="et-EE"/>
        </w:rPr>
      </w:pPr>
      <w:r w:rsidRPr="009350AF">
        <w:rPr>
          <w:lang w:val="et-EE"/>
        </w:rPr>
        <w:t>Muudatus vormistatakse tee ehitusloa menetluse ja maaomanikega maade võõrandamise protsessi teostamiseks</w:t>
      </w:r>
      <w:r>
        <w:rPr>
          <w:lang w:val="et-EE"/>
        </w:rPr>
        <w:t>;</w:t>
      </w:r>
    </w:p>
    <w:p w14:paraId="7114AB31" w14:textId="0CB2A0EB" w:rsidR="009350AF" w:rsidRPr="009350AF" w:rsidRDefault="009350AF" w:rsidP="009350AF">
      <w:pPr>
        <w:pStyle w:val="ListParagraph"/>
        <w:numPr>
          <w:ilvl w:val="0"/>
          <w:numId w:val="6"/>
        </w:numPr>
        <w:rPr>
          <w:lang w:val="et-EE"/>
        </w:rPr>
      </w:pPr>
      <w:r w:rsidRPr="009350AF">
        <w:rPr>
          <w:lang w:val="et-EE"/>
        </w:rPr>
        <w:t>Vaja</w:t>
      </w:r>
      <w:r>
        <w:rPr>
          <w:lang w:val="et-EE"/>
        </w:rPr>
        <w:t>dusel teostatakse vajalikud</w:t>
      </w:r>
      <w:r w:rsidRPr="009350AF">
        <w:rPr>
          <w:lang w:val="et-EE"/>
        </w:rPr>
        <w:t xml:space="preserve"> uuringud </w:t>
      </w:r>
      <w:r>
        <w:rPr>
          <w:lang w:val="et-EE"/>
        </w:rPr>
        <w:t>projekteerimise järgmise staadiumi (</w:t>
      </w:r>
      <w:r w:rsidRPr="009350AF">
        <w:rPr>
          <w:lang w:val="et-EE"/>
        </w:rPr>
        <w:t>põhiprojekti</w:t>
      </w:r>
      <w:r>
        <w:rPr>
          <w:lang w:val="et-EE"/>
        </w:rPr>
        <w:t>)</w:t>
      </w:r>
      <w:r w:rsidRPr="009350AF">
        <w:rPr>
          <w:lang w:val="et-EE"/>
        </w:rPr>
        <w:t xml:space="preserve"> koostamise mahus. </w:t>
      </w:r>
    </w:p>
    <w:p w14:paraId="103D048A" w14:textId="77777777" w:rsidR="007A0C5B" w:rsidRPr="007A0C5B" w:rsidRDefault="007A0C5B" w:rsidP="007A0C5B">
      <w:pPr>
        <w:rPr>
          <w:lang w:val="et-EE"/>
        </w:rPr>
      </w:pPr>
    </w:p>
    <w:p w14:paraId="6566963E" w14:textId="77777777" w:rsidR="007A7E13" w:rsidRPr="009350AF" w:rsidRDefault="007A7E13" w:rsidP="007A0C5B">
      <w:pPr>
        <w:rPr>
          <w:b/>
          <w:bCs/>
          <w:lang w:val="et-EE"/>
        </w:rPr>
      </w:pPr>
    </w:p>
    <w:p w14:paraId="0AB91213" w14:textId="65100E9B" w:rsidR="007A0C5B" w:rsidRPr="009350AF" w:rsidRDefault="007A7E13" w:rsidP="007A7E13">
      <w:pPr>
        <w:pStyle w:val="ListParagraph"/>
        <w:ind w:left="1080" w:hanging="1080"/>
        <w:contextualSpacing w:val="0"/>
        <w:rPr>
          <w:b/>
          <w:bCs/>
          <w:lang w:val="et-EE"/>
        </w:rPr>
      </w:pPr>
      <w:r w:rsidRPr="009350AF">
        <w:rPr>
          <w:b/>
          <w:bCs/>
          <w:lang w:val="et-EE"/>
        </w:rPr>
        <w:t>Täiendavate tööde m</w:t>
      </w:r>
      <w:r w:rsidR="006471B5" w:rsidRPr="009350AF">
        <w:rPr>
          <w:b/>
          <w:bCs/>
          <w:lang w:val="et-EE"/>
        </w:rPr>
        <w:t xml:space="preserve">aksumus kokku </w:t>
      </w:r>
      <w:r w:rsidR="009350AF" w:rsidRPr="009350AF">
        <w:rPr>
          <w:b/>
          <w:bCs/>
          <w:lang w:val="et-EE"/>
        </w:rPr>
        <w:t>1 199, -</w:t>
      </w:r>
      <w:r w:rsidR="00F058D0" w:rsidRPr="009350AF">
        <w:rPr>
          <w:b/>
          <w:bCs/>
          <w:lang w:val="et-EE"/>
        </w:rPr>
        <w:t xml:space="preserve"> eurot</w:t>
      </w:r>
    </w:p>
    <w:p w14:paraId="2DAE7B2D" w14:textId="77777777" w:rsidR="007A0C5B" w:rsidRDefault="007A0C5B" w:rsidP="007A7E13">
      <w:pPr>
        <w:pStyle w:val="ListParagraph"/>
        <w:ind w:left="1080" w:hanging="1080"/>
        <w:contextualSpacing w:val="0"/>
        <w:rPr>
          <w:lang w:val="et-EE"/>
        </w:rPr>
      </w:pPr>
    </w:p>
    <w:p w14:paraId="0DFAA14C" w14:textId="063801EC" w:rsidR="006471B5" w:rsidRPr="007A0C5B" w:rsidRDefault="007A0C5B" w:rsidP="007A7E13">
      <w:pPr>
        <w:pStyle w:val="ListParagraph"/>
        <w:ind w:left="1080" w:hanging="1080"/>
        <w:contextualSpacing w:val="0"/>
        <w:rPr>
          <w:lang w:val="et-EE"/>
        </w:rPr>
      </w:pPr>
      <w:r w:rsidRPr="007A0C5B">
        <w:rPr>
          <w:lang w:val="et-EE"/>
        </w:rPr>
        <w:t xml:space="preserve">Hindadele lisandub kehtiv </w:t>
      </w:r>
      <w:r w:rsidR="007A7E13" w:rsidRPr="007A0C5B">
        <w:rPr>
          <w:lang w:val="et-EE"/>
        </w:rPr>
        <w:t>KM</w:t>
      </w:r>
      <w:r w:rsidRPr="007A0C5B">
        <w:rPr>
          <w:lang w:val="et-EE"/>
        </w:rPr>
        <w:t xml:space="preserve"> määr</w:t>
      </w:r>
    </w:p>
    <w:p w14:paraId="2B6C38CC" w14:textId="77777777" w:rsidR="006471B5" w:rsidRPr="007A0C5B" w:rsidRDefault="006471B5" w:rsidP="006471B5">
      <w:pPr>
        <w:rPr>
          <w:lang w:val="et-EE"/>
        </w:rPr>
      </w:pPr>
      <w:r w:rsidRPr="007A0C5B">
        <w:rPr>
          <w:lang w:val="et-EE"/>
        </w:rPr>
        <w:t>Tööde teostamise tähtaeg: vastavalt lepingulisele ajagraafikule</w:t>
      </w:r>
    </w:p>
    <w:p w14:paraId="549D4CEE" w14:textId="77777777" w:rsidR="00926578" w:rsidRPr="007A0C5B" w:rsidRDefault="00926578" w:rsidP="00632790">
      <w:pPr>
        <w:ind w:right="-46" w:firstLine="720"/>
        <w:jc w:val="both"/>
        <w:rPr>
          <w:lang w:val="et-EE"/>
        </w:rPr>
      </w:pPr>
    </w:p>
    <w:p w14:paraId="70D05CD0" w14:textId="51B5B5CC" w:rsidR="00632790" w:rsidRPr="007A0C5B" w:rsidRDefault="00632790" w:rsidP="00632790">
      <w:pPr>
        <w:ind w:right="-46" w:firstLine="720"/>
        <w:jc w:val="both"/>
        <w:rPr>
          <w:lang w:val="et-EE"/>
        </w:rPr>
      </w:pPr>
    </w:p>
    <w:p w14:paraId="4EEC770D" w14:textId="4831CEC5" w:rsidR="00421E59" w:rsidRPr="007A0C5B" w:rsidRDefault="00421E59" w:rsidP="007A7E13">
      <w:pPr>
        <w:jc w:val="both"/>
        <w:rPr>
          <w:lang w:val="et-EE"/>
        </w:rPr>
      </w:pPr>
      <w:r w:rsidRPr="007A0C5B">
        <w:rPr>
          <w:lang w:val="et-EE"/>
        </w:rPr>
        <w:t>Lugupidamisega</w:t>
      </w:r>
    </w:p>
    <w:p w14:paraId="60A00AB5" w14:textId="77777777" w:rsidR="00421E59" w:rsidRPr="007A0C5B" w:rsidRDefault="00421E59" w:rsidP="00421E59">
      <w:pPr>
        <w:rPr>
          <w:lang w:val="et-EE"/>
        </w:rPr>
      </w:pPr>
    </w:p>
    <w:p w14:paraId="76C7AB8D" w14:textId="77777777" w:rsidR="00421E59" w:rsidRPr="007A0C5B" w:rsidRDefault="00421E59" w:rsidP="00421E59">
      <w:pPr>
        <w:rPr>
          <w:rStyle w:val="Emphasis"/>
          <w:i w:val="0"/>
          <w:iCs w:val="0"/>
          <w:lang w:val="et-EE"/>
        </w:rPr>
      </w:pPr>
      <w:r w:rsidRPr="007A0C5B">
        <w:rPr>
          <w:lang w:val="et-EE"/>
        </w:rPr>
        <w:t xml:space="preserve"> </w:t>
      </w:r>
      <w:r w:rsidRPr="007A0C5B">
        <w:rPr>
          <w:rStyle w:val="Emphasis"/>
          <w:lang w:val="et-EE"/>
        </w:rPr>
        <w:t>/Allkirjastatud digitaalselt/</w:t>
      </w:r>
    </w:p>
    <w:p w14:paraId="650D2C58" w14:textId="77777777" w:rsidR="00421E59" w:rsidRPr="007A0C5B" w:rsidRDefault="00421E59" w:rsidP="00421E59">
      <w:pPr>
        <w:rPr>
          <w:lang w:val="et-EE"/>
        </w:rPr>
      </w:pPr>
    </w:p>
    <w:p w14:paraId="456B0A01" w14:textId="77777777" w:rsidR="00421E59" w:rsidRPr="007A0C5B" w:rsidRDefault="00421E59" w:rsidP="00421E59">
      <w:pPr>
        <w:rPr>
          <w:lang w:val="et-EE"/>
        </w:rPr>
      </w:pPr>
      <w:r w:rsidRPr="007A0C5B">
        <w:rPr>
          <w:lang w:val="et-EE"/>
        </w:rPr>
        <w:t>Andrus Aaviste</w:t>
      </w:r>
    </w:p>
    <w:p w14:paraId="366BA0A1" w14:textId="77777777" w:rsidR="00421E59" w:rsidRPr="007A0C5B" w:rsidRDefault="00421E59" w:rsidP="00421E59">
      <w:pPr>
        <w:rPr>
          <w:rStyle w:val="SubtleEmphasis"/>
          <w:lang w:val="et-EE"/>
        </w:rPr>
      </w:pPr>
      <w:r w:rsidRPr="007A0C5B">
        <w:rPr>
          <w:lang w:val="et-EE"/>
        </w:rPr>
        <w:t>Tegevjuht / Juhatuse liige</w:t>
      </w:r>
    </w:p>
    <w:p w14:paraId="7F2E528D" w14:textId="4548A4C0" w:rsidR="00A055F9" w:rsidRPr="007A0C5B" w:rsidRDefault="00A055F9" w:rsidP="00D63FE2">
      <w:pPr>
        <w:jc w:val="both"/>
        <w:rPr>
          <w:lang w:val="et-EE"/>
        </w:rPr>
      </w:pPr>
    </w:p>
    <w:sectPr w:rsidR="00A055F9" w:rsidRPr="007A0C5B" w:rsidSect="007A0C5B">
      <w:headerReference w:type="first" r:id="rId9"/>
      <w:footerReference w:type="first" r:id="rId10"/>
      <w:pgSz w:w="11906" w:h="16838" w:code="9"/>
      <w:pgMar w:top="1440" w:right="991" w:bottom="1440" w:left="1440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7CB55" w14:textId="77777777" w:rsidR="00995FC4" w:rsidRDefault="00995FC4">
      <w:r>
        <w:separator/>
      </w:r>
    </w:p>
  </w:endnote>
  <w:endnote w:type="continuationSeparator" w:id="0">
    <w:p w14:paraId="2E462978" w14:textId="77777777" w:rsidR="00995FC4" w:rsidRDefault="0099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4872" w14:textId="77777777" w:rsidR="0099718C" w:rsidRPr="009E08F0" w:rsidRDefault="000A42B9">
    <w:pPr>
      <w:rPr>
        <w:color w:val="7030A0"/>
      </w:rPr>
    </w:pPr>
    <w:r w:rsidRPr="009E08F0">
      <w:rPr>
        <w:noProof/>
        <w:color w:val="7030A0"/>
        <w:sz w:val="20"/>
        <w:lang w:val="et-EE"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77B334" wp14:editId="44228F42">
              <wp:simplePos x="0" y="0"/>
              <wp:positionH relativeFrom="column">
                <wp:posOffset>-32385</wp:posOffset>
              </wp:positionH>
              <wp:positionV relativeFrom="paragraph">
                <wp:posOffset>54610</wp:posOffset>
              </wp:positionV>
              <wp:extent cx="5993765" cy="0"/>
              <wp:effectExtent l="9525" t="12065" r="6985" b="6985"/>
              <wp:wrapTopAndBottom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8820FC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4.3pt" to="469.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SMEwIAACk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" strokeweight="1pt">
              <w10:wrap type="topAndBottom"/>
            </v:line>
          </w:pict>
        </mc:Fallback>
      </mc:AlternateContent>
    </w:r>
  </w:p>
  <w:p w14:paraId="0CEAFBE8" w14:textId="7FE1FBF1" w:rsidR="0099718C" w:rsidRPr="009E08F0" w:rsidRDefault="001A291D" w:rsidP="001A291D">
    <w:pPr>
      <w:pStyle w:val="Footer"/>
      <w:jc w:val="right"/>
      <w:rPr>
        <w:color w:val="7030A0"/>
        <w:lang w:val="et-EE"/>
      </w:rPr>
    </w:pPr>
    <w:r w:rsidRPr="009E08F0">
      <w:rPr>
        <w:i/>
        <w:iCs/>
        <w:color w:val="7030A0"/>
      </w:rPr>
      <w:t>Selektor Projekt OÜ, Pärnu mnt. 1</w:t>
    </w:r>
    <w:r w:rsidR="00C77AF2">
      <w:rPr>
        <w:i/>
        <w:iCs/>
        <w:color w:val="7030A0"/>
      </w:rPr>
      <w:t>86</w:t>
    </w:r>
    <w:r w:rsidRPr="009E08F0">
      <w:rPr>
        <w:i/>
        <w:iCs/>
        <w:color w:val="7030A0"/>
      </w:rPr>
      <w:t xml:space="preserve"> 1131</w:t>
    </w:r>
    <w:r w:rsidR="00C77AF2">
      <w:rPr>
        <w:i/>
        <w:iCs/>
        <w:color w:val="7030A0"/>
      </w:rPr>
      <w:t>4</w:t>
    </w:r>
    <w:r w:rsidRPr="009E08F0">
      <w:rPr>
        <w:i/>
        <w:iCs/>
        <w:color w:val="7030A0"/>
      </w:rPr>
      <w:t xml:space="preserve"> </w:t>
    </w:r>
    <w:proofErr w:type="gramStart"/>
    <w:r w:rsidRPr="009E08F0">
      <w:rPr>
        <w:i/>
        <w:iCs/>
        <w:color w:val="7030A0"/>
      </w:rPr>
      <w:t xml:space="preserve">Tallinn,   </w:t>
    </w:r>
    <w:proofErr w:type="gramEnd"/>
    <w:r w:rsidRPr="009E08F0">
      <w:rPr>
        <w:i/>
        <w:iCs/>
        <w:color w:val="7030A0"/>
      </w:rPr>
      <w:t xml:space="preserve">                                                                                                         Tel. (+ 372) 6613 925, Mob. (+372) 56 565 000, e-post: selektor@selektor.ee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102C3" w14:textId="77777777" w:rsidR="00995FC4" w:rsidRDefault="00995FC4">
      <w:r>
        <w:separator/>
      </w:r>
    </w:p>
  </w:footnote>
  <w:footnote w:type="continuationSeparator" w:id="0">
    <w:p w14:paraId="3989697E" w14:textId="77777777" w:rsidR="00995FC4" w:rsidRDefault="0099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1204" w14:textId="77777777" w:rsidR="0099718C" w:rsidRDefault="0099718C">
    <w:pPr>
      <w:pStyle w:val="Header"/>
      <w:tabs>
        <w:tab w:val="clear" w:pos="8306"/>
        <w:tab w:val="right" w:pos="9356"/>
      </w:tabs>
    </w:pPr>
  </w:p>
  <w:p w14:paraId="0F9CEC70" w14:textId="706009D7" w:rsidR="0099718C" w:rsidRDefault="007A7E13">
    <w:pPr>
      <w:pStyle w:val="Header"/>
      <w:tabs>
        <w:tab w:val="clear" w:pos="8306"/>
        <w:tab w:val="right" w:pos="9356"/>
      </w:tabs>
    </w:pPr>
    <w:r>
      <w:rPr>
        <w:noProof/>
      </w:rPr>
      <w:drawing>
        <wp:inline distT="0" distB="0" distL="0" distR="0" wp14:anchorId="2F667272" wp14:editId="5DF7E43A">
          <wp:extent cx="2778261" cy="655320"/>
          <wp:effectExtent l="0" t="0" r="3175" b="0"/>
          <wp:docPr id="361534378" name="Picture 36153437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445" cy="658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273505" w14:textId="77777777" w:rsidR="0099718C" w:rsidRDefault="0099718C">
    <w:pPr>
      <w:pStyle w:val="Header"/>
      <w:rPr>
        <w:rFonts w:ascii="Tahoma" w:hAnsi="Tahoma" w:cs="Tahoma"/>
        <w:sz w:val="12"/>
      </w:rPr>
    </w:pPr>
    <w:r>
      <w:rPr>
        <w:rFonts w:ascii="Tahoma" w:hAnsi="Tahoma" w:cs="Tahoma"/>
        <w:sz w:val="1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778FC"/>
    <w:multiLevelType w:val="hybridMultilevel"/>
    <w:tmpl w:val="50984868"/>
    <w:lvl w:ilvl="0" w:tplc="447A902E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250019">
      <w:start w:val="1"/>
      <w:numFmt w:val="lowerLetter"/>
      <w:lvlText w:val="%2."/>
      <w:lvlJc w:val="left"/>
      <w:pPr>
        <w:ind w:left="1800" w:hanging="360"/>
      </w:pPr>
    </w:lvl>
    <w:lvl w:ilvl="2" w:tplc="0425001B">
      <w:start w:val="1"/>
      <w:numFmt w:val="lowerRoman"/>
      <w:lvlText w:val="%3."/>
      <w:lvlJc w:val="right"/>
      <w:pPr>
        <w:ind w:left="2520" w:hanging="180"/>
      </w:pPr>
    </w:lvl>
    <w:lvl w:ilvl="3" w:tplc="0425000F">
      <w:start w:val="1"/>
      <w:numFmt w:val="decimal"/>
      <w:lvlText w:val="%4."/>
      <w:lvlJc w:val="left"/>
      <w:pPr>
        <w:ind w:left="3240" w:hanging="360"/>
      </w:pPr>
    </w:lvl>
    <w:lvl w:ilvl="4" w:tplc="04250019">
      <w:start w:val="1"/>
      <w:numFmt w:val="lowerLetter"/>
      <w:lvlText w:val="%5."/>
      <w:lvlJc w:val="left"/>
      <w:pPr>
        <w:ind w:left="3960" w:hanging="360"/>
      </w:pPr>
    </w:lvl>
    <w:lvl w:ilvl="5" w:tplc="0425001B">
      <w:start w:val="1"/>
      <w:numFmt w:val="lowerRoman"/>
      <w:lvlText w:val="%6."/>
      <w:lvlJc w:val="right"/>
      <w:pPr>
        <w:ind w:left="4680" w:hanging="180"/>
      </w:pPr>
    </w:lvl>
    <w:lvl w:ilvl="6" w:tplc="0425000F">
      <w:start w:val="1"/>
      <w:numFmt w:val="decimal"/>
      <w:lvlText w:val="%7."/>
      <w:lvlJc w:val="left"/>
      <w:pPr>
        <w:ind w:left="5400" w:hanging="360"/>
      </w:pPr>
    </w:lvl>
    <w:lvl w:ilvl="7" w:tplc="04250019">
      <w:start w:val="1"/>
      <w:numFmt w:val="lowerLetter"/>
      <w:lvlText w:val="%8."/>
      <w:lvlJc w:val="left"/>
      <w:pPr>
        <w:ind w:left="6120" w:hanging="360"/>
      </w:pPr>
    </w:lvl>
    <w:lvl w:ilvl="8" w:tplc="042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008D1"/>
    <w:multiLevelType w:val="hybridMultilevel"/>
    <w:tmpl w:val="D840AD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28E"/>
    <w:multiLevelType w:val="hybridMultilevel"/>
    <w:tmpl w:val="A1662EF8"/>
    <w:lvl w:ilvl="0" w:tplc="74C89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270A8"/>
    <w:multiLevelType w:val="hybridMultilevel"/>
    <w:tmpl w:val="270ECBBE"/>
    <w:lvl w:ilvl="0" w:tplc="B2FAB750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53B51"/>
    <w:multiLevelType w:val="hybridMultilevel"/>
    <w:tmpl w:val="75B8B0F2"/>
    <w:lvl w:ilvl="0" w:tplc="057CDC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71737724">
    <w:abstractNumId w:val="4"/>
  </w:num>
  <w:num w:numId="2" w16cid:durableId="14713157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02167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84422223">
    <w:abstractNumId w:val="0"/>
  </w:num>
  <w:num w:numId="5" w16cid:durableId="898708980">
    <w:abstractNumId w:val="1"/>
  </w:num>
  <w:num w:numId="6" w16cid:durableId="22907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1D"/>
    <w:rsid w:val="0005386B"/>
    <w:rsid w:val="00067672"/>
    <w:rsid w:val="000A42B9"/>
    <w:rsid w:val="000D21A8"/>
    <w:rsid w:val="00172572"/>
    <w:rsid w:val="001A291D"/>
    <w:rsid w:val="001B0A24"/>
    <w:rsid w:val="001B32ED"/>
    <w:rsid w:val="001B6F53"/>
    <w:rsid w:val="00231CB9"/>
    <w:rsid w:val="0024461C"/>
    <w:rsid w:val="002924FE"/>
    <w:rsid w:val="002B40EA"/>
    <w:rsid w:val="002E2E7A"/>
    <w:rsid w:val="002F2B91"/>
    <w:rsid w:val="00330FE9"/>
    <w:rsid w:val="00421E59"/>
    <w:rsid w:val="004601A1"/>
    <w:rsid w:val="004B11E0"/>
    <w:rsid w:val="0058034F"/>
    <w:rsid w:val="005A4AA0"/>
    <w:rsid w:val="006143FF"/>
    <w:rsid w:val="00632790"/>
    <w:rsid w:val="00634076"/>
    <w:rsid w:val="00635D27"/>
    <w:rsid w:val="006471B5"/>
    <w:rsid w:val="00665FFD"/>
    <w:rsid w:val="006800E2"/>
    <w:rsid w:val="00695167"/>
    <w:rsid w:val="007503ED"/>
    <w:rsid w:val="0078508E"/>
    <w:rsid w:val="007A0C5B"/>
    <w:rsid w:val="007A7E13"/>
    <w:rsid w:val="007B57DD"/>
    <w:rsid w:val="007F2639"/>
    <w:rsid w:val="00846E67"/>
    <w:rsid w:val="008830CA"/>
    <w:rsid w:val="00926578"/>
    <w:rsid w:val="009350AF"/>
    <w:rsid w:val="009772B9"/>
    <w:rsid w:val="00995FC4"/>
    <w:rsid w:val="0099718C"/>
    <w:rsid w:val="009A1957"/>
    <w:rsid w:val="009B464D"/>
    <w:rsid w:val="009C3723"/>
    <w:rsid w:val="009D3A32"/>
    <w:rsid w:val="009D4666"/>
    <w:rsid w:val="009E08F0"/>
    <w:rsid w:val="009F1886"/>
    <w:rsid w:val="00A055F9"/>
    <w:rsid w:val="00A230E6"/>
    <w:rsid w:val="00A278DD"/>
    <w:rsid w:val="00A44506"/>
    <w:rsid w:val="00AA37EB"/>
    <w:rsid w:val="00AC244A"/>
    <w:rsid w:val="00BF199B"/>
    <w:rsid w:val="00C13B52"/>
    <w:rsid w:val="00C17F79"/>
    <w:rsid w:val="00C30685"/>
    <w:rsid w:val="00C33670"/>
    <w:rsid w:val="00C77AF2"/>
    <w:rsid w:val="00D63FE2"/>
    <w:rsid w:val="00DA7DB4"/>
    <w:rsid w:val="00DE28FC"/>
    <w:rsid w:val="00E45AB0"/>
    <w:rsid w:val="00EB2EA6"/>
    <w:rsid w:val="00ED355F"/>
    <w:rsid w:val="00F058D0"/>
    <w:rsid w:val="00F2584A"/>
    <w:rsid w:val="00F51EA7"/>
    <w:rsid w:val="00F6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12275E92"/>
  <w15:chartTrackingRefBased/>
  <w15:docId w15:val="{FD3F8178-025A-49E4-8930-0EFDC5B2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lang w:val="et-E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2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386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21E59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21E59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4B11E0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s.keskrand@transpordiamet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valik\Dokumendid\Blanketid\BLANKETT%202009\Ametikiri_uu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1415E-A772-4E32-B796-030D126C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Ametikiri_uus1</Template>
  <TotalTime>10</TotalTime>
  <Pages>1</Pages>
  <Words>147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Andrus Aaviste</cp:lastModifiedBy>
  <cp:revision>3</cp:revision>
  <cp:lastPrinted>2007-02-02T11:57:00Z</cp:lastPrinted>
  <dcterms:created xsi:type="dcterms:W3CDTF">2024-01-17T14:56:00Z</dcterms:created>
  <dcterms:modified xsi:type="dcterms:W3CDTF">2024-01-17T14:58:00Z</dcterms:modified>
</cp:coreProperties>
</file>